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1986"/>
        <w:gridCol w:w="2267"/>
        <w:gridCol w:w="1939"/>
      </w:tblGrid>
      <w:tr w:rsidR="0090596C" w:rsidRPr="00AA4F2B" w14:paraId="75C215E9" w14:textId="77777777" w:rsidTr="0090596C">
        <w:tc>
          <w:tcPr>
            <w:tcW w:w="5000" w:type="pct"/>
            <w:gridSpan w:val="4"/>
            <w:shd w:val="clear" w:color="auto" w:fill="731F1C" w:themeFill="accent5"/>
          </w:tcPr>
          <w:p w14:paraId="43F3A9B3" w14:textId="67FAF151" w:rsidR="00650259" w:rsidRPr="00AA4F2B" w:rsidRDefault="00430D79" w:rsidP="0090596C">
            <w:pPr>
              <w:pStyle w:val="Heading1"/>
              <w:outlineLvl w:val="0"/>
            </w:pPr>
            <w:r>
              <w:t>Gegevens</w:t>
            </w:r>
            <w:r w:rsidR="00045AEF">
              <w:t xml:space="preserve"> van het trouwkoppel</w:t>
            </w:r>
          </w:p>
        </w:tc>
      </w:tr>
      <w:tr w:rsidR="00650259" w:rsidRPr="00AA4F2B" w14:paraId="14FFEFE3" w14:textId="77777777" w:rsidTr="004346EA">
        <w:sdt>
          <w:sdtPr>
            <w:id w:val="1621259925"/>
            <w:placeholder>
              <w:docPart w:val="D08F7DBD570A4F9C98ACA6D5AA401E9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70" w:type="pct"/>
                <w:vAlign w:val="bottom"/>
              </w:tcPr>
              <w:p w14:paraId="31CF7C56" w14:textId="77777777" w:rsidR="00650259" w:rsidRPr="00AA4F2B" w:rsidRDefault="0090596C" w:rsidP="0090596C">
                <w:pPr>
                  <w:pStyle w:val="NormalIndent"/>
                </w:pPr>
                <w:r w:rsidRPr="00AA4F2B">
                  <w:rPr>
                    <w:lang w:bidi="nl-NL"/>
                  </w:rPr>
                  <w:t>Voornaam</w:t>
                </w:r>
              </w:p>
            </w:tc>
          </w:sdtContent>
        </w:sdt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7FE1D045" w14:textId="77777777" w:rsidR="00650259" w:rsidRPr="00AA4F2B" w:rsidRDefault="00650259" w:rsidP="007F7B5D">
            <w:pPr>
              <w:spacing w:before="120"/>
            </w:pPr>
          </w:p>
        </w:tc>
      </w:tr>
      <w:tr w:rsidR="00650259" w:rsidRPr="00AA4F2B" w14:paraId="5D8E830C" w14:textId="77777777" w:rsidTr="004346EA">
        <w:sdt>
          <w:sdtPr>
            <w:id w:val="-1470592894"/>
            <w:placeholder>
              <w:docPart w:val="70E66BB9D3BB4FF2B171B1E9D0D6C0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70" w:type="pct"/>
                <w:vAlign w:val="bottom"/>
              </w:tcPr>
              <w:p w14:paraId="39A2A504" w14:textId="77777777" w:rsidR="00650259" w:rsidRPr="00AA4F2B" w:rsidRDefault="0090596C" w:rsidP="0090596C">
                <w:pPr>
                  <w:pStyle w:val="NormalIndent"/>
                </w:pPr>
                <w:r w:rsidRPr="00AA4F2B">
                  <w:rPr>
                    <w:lang w:bidi="nl-NL"/>
                  </w:rPr>
                  <w:t>Achternaam</w:t>
                </w:r>
              </w:p>
            </w:tc>
          </w:sdtContent>
        </w:sdt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2FA16438" w14:textId="77777777" w:rsidR="00650259" w:rsidRPr="00AA4F2B" w:rsidRDefault="00650259" w:rsidP="007F7B5D">
            <w:pPr>
              <w:spacing w:before="120"/>
            </w:pPr>
          </w:p>
        </w:tc>
      </w:tr>
      <w:tr w:rsidR="00650259" w:rsidRPr="00AA4F2B" w14:paraId="6D90DFA2" w14:textId="77777777" w:rsidTr="004346EA">
        <w:tc>
          <w:tcPr>
            <w:tcW w:w="1570" w:type="pct"/>
            <w:vAlign w:val="bottom"/>
          </w:tcPr>
          <w:p w14:paraId="69009F88" w14:textId="086458B5" w:rsidR="00650259" w:rsidRPr="00AA4F2B" w:rsidRDefault="006D34C8" w:rsidP="0090596C">
            <w:pPr>
              <w:pStyle w:val="NormalIndent"/>
            </w:pPr>
            <w:r>
              <w:t xml:space="preserve">Adres + </w:t>
            </w:r>
            <w:proofErr w:type="spellStart"/>
            <w:r>
              <w:t>nr</w:t>
            </w:r>
            <w:proofErr w:type="spellEnd"/>
          </w:p>
        </w:tc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57F5036A" w14:textId="77777777" w:rsidR="00650259" w:rsidRPr="00AA4F2B" w:rsidRDefault="00650259" w:rsidP="007F7B5D">
            <w:pPr>
              <w:spacing w:before="120"/>
            </w:pPr>
          </w:p>
        </w:tc>
      </w:tr>
      <w:tr w:rsidR="00650259" w:rsidRPr="00AA4F2B" w14:paraId="1A630556" w14:textId="77777777" w:rsidTr="004346EA">
        <w:sdt>
          <w:sdtPr>
            <w:id w:val="-521243642"/>
            <w:placeholder>
              <w:docPart w:val="89D9846ACD10498196133A2BAAE6E32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70" w:type="pct"/>
                <w:vAlign w:val="bottom"/>
              </w:tcPr>
              <w:p w14:paraId="69E039CB" w14:textId="77777777" w:rsidR="00650259" w:rsidRPr="00AA4F2B" w:rsidRDefault="0090596C" w:rsidP="0090596C">
                <w:pPr>
                  <w:pStyle w:val="NormalIndent"/>
                </w:pPr>
                <w:r w:rsidRPr="00AA4F2B">
                  <w:rPr>
                    <w:lang w:bidi="nl-NL"/>
                  </w:rPr>
                  <w:t>Postcode en plaats</w:t>
                </w:r>
              </w:p>
            </w:tc>
          </w:sdtContent>
        </w:sdt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5A1608F8" w14:textId="77777777" w:rsidR="00650259" w:rsidRPr="00AA4F2B" w:rsidRDefault="00650259" w:rsidP="007F7B5D">
            <w:pPr>
              <w:spacing w:before="120"/>
            </w:pPr>
          </w:p>
        </w:tc>
      </w:tr>
      <w:tr w:rsidR="00650259" w:rsidRPr="00AA4F2B" w14:paraId="5B107E8C" w14:textId="77777777" w:rsidTr="004346EA">
        <w:sdt>
          <w:sdtPr>
            <w:id w:val="83577009"/>
            <w:placeholder>
              <w:docPart w:val="1391E49552CE4C958C938800EC0F502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70" w:type="pct"/>
                <w:vAlign w:val="bottom"/>
              </w:tcPr>
              <w:p w14:paraId="63D075A7" w14:textId="77777777" w:rsidR="00650259" w:rsidRPr="00AA4F2B" w:rsidRDefault="0090596C" w:rsidP="0090596C">
                <w:pPr>
                  <w:pStyle w:val="NormalIndent"/>
                </w:pPr>
                <w:r w:rsidRPr="00AA4F2B">
                  <w:rPr>
                    <w:lang w:bidi="nl-NL"/>
                  </w:rPr>
                  <w:t>Telefoon</w:t>
                </w:r>
              </w:p>
            </w:tc>
          </w:sdtContent>
        </w:sdt>
        <w:tc>
          <w:tcPr>
            <w:tcW w:w="1100" w:type="pct"/>
            <w:tcBorders>
              <w:bottom w:val="single" w:sz="4" w:space="0" w:color="auto"/>
            </w:tcBorders>
            <w:vAlign w:val="bottom"/>
          </w:tcPr>
          <w:p w14:paraId="4F3E7776" w14:textId="77777777" w:rsidR="00650259" w:rsidRPr="00AA4F2B" w:rsidRDefault="00650259" w:rsidP="007F7B5D">
            <w:pPr>
              <w:spacing w:before="120"/>
            </w:pPr>
          </w:p>
        </w:tc>
        <w:sdt>
          <w:sdtPr>
            <w:id w:val="-1074967882"/>
            <w:placeholder>
              <w:docPart w:val="02D16E5E1E6E44B3B358195896B4255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56" w:type="pct"/>
                <w:vAlign w:val="bottom"/>
              </w:tcPr>
              <w:p w14:paraId="2A79C402" w14:textId="77777777" w:rsidR="00650259" w:rsidRPr="00AA4F2B" w:rsidRDefault="0090596C" w:rsidP="0090596C">
                <w:r w:rsidRPr="00AA4F2B">
                  <w:rPr>
                    <w:lang w:bidi="nl-NL"/>
                  </w:rPr>
                  <w:t>Alternatief telefoonnummer</w:t>
                </w:r>
              </w:p>
            </w:tc>
          </w:sdtContent>
        </w:sdt>
        <w:tc>
          <w:tcPr>
            <w:tcW w:w="1074" w:type="pct"/>
            <w:tcBorders>
              <w:bottom w:val="single" w:sz="4" w:space="0" w:color="auto"/>
            </w:tcBorders>
            <w:vAlign w:val="bottom"/>
          </w:tcPr>
          <w:p w14:paraId="1C6147E9" w14:textId="77777777" w:rsidR="00650259" w:rsidRPr="00AA4F2B" w:rsidRDefault="00650259" w:rsidP="007F7B5D">
            <w:pPr>
              <w:spacing w:before="120"/>
            </w:pPr>
          </w:p>
        </w:tc>
      </w:tr>
      <w:tr w:rsidR="00650259" w:rsidRPr="00AA4F2B" w14:paraId="376E1B33" w14:textId="77777777" w:rsidTr="004346EA">
        <w:sdt>
          <w:sdtPr>
            <w:id w:val="-965116832"/>
            <w:placeholder>
              <w:docPart w:val="A7D682C2F0364DF8AD8333EB4C7C34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70" w:type="pct"/>
                <w:vAlign w:val="bottom"/>
              </w:tcPr>
              <w:p w14:paraId="22D3B6F3" w14:textId="77777777" w:rsidR="00650259" w:rsidRPr="00AA4F2B" w:rsidRDefault="0090596C" w:rsidP="0090596C">
                <w:pPr>
                  <w:pStyle w:val="NormalIndent"/>
                </w:pPr>
                <w:r w:rsidRPr="00AA4F2B">
                  <w:rPr>
                    <w:lang w:bidi="nl-NL"/>
                  </w:rPr>
                  <w:t>E-mail</w:t>
                </w:r>
              </w:p>
            </w:tc>
          </w:sdtContent>
        </w:sdt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2F1E45F2" w14:textId="77777777" w:rsidR="00650259" w:rsidRPr="00AA4F2B" w:rsidRDefault="00650259" w:rsidP="007F7B5D">
            <w:pPr>
              <w:spacing w:before="120"/>
            </w:pPr>
          </w:p>
        </w:tc>
      </w:tr>
      <w:tr w:rsidR="00650259" w:rsidRPr="00AA4F2B" w14:paraId="6D10C9F2" w14:textId="77777777" w:rsidTr="00977F99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1616358B" w14:textId="77777777" w:rsidR="00650259" w:rsidRPr="00AA4F2B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AA4F2B" w14:paraId="44BC8E08" w14:textId="77777777" w:rsidTr="0090596C">
        <w:tc>
          <w:tcPr>
            <w:tcW w:w="5000" w:type="pct"/>
            <w:gridSpan w:val="4"/>
            <w:shd w:val="clear" w:color="auto" w:fill="731F1C" w:themeFill="accent5"/>
          </w:tcPr>
          <w:p w14:paraId="38202873" w14:textId="4DBDCD81" w:rsidR="00650259" w:rsidRPr="006D34C8" w:rsidRDefault="006D34C8" w:rsidP="0090596C">
            <w:pPr>
              <w:pStyle w:val="Heading1"/>
              <w:outlineLvl w:val="0"/>
              <w:rPr>
                <w:sz w:val="20"/>
                <w:szCs w:val="20"/>
              </w:rPr>
            </w:pPr>
            <w:r>
              <w:t>Fotoshoot klaarmaken voor de trouw</w:t>
            </w:r>
            <w:r w:rsidR="00B95708">
              <w:t xml:space="preserve">     </w:t>
            </w:r>
            <w:r w:rsidR="00B95708">
              <w:sym w:font="Webdings" w:char="F063"/>
            </w:r>
            <w:r w:rsidR="00B95708">
              <w:t xml:space="preserve"> JA      </w:t>
            </w:r>
            <w:r w:rsidR="00B95708">
              <w:sym w:font="Webdings" w:char="F063"/>
            </w:r>
            <w:r w:rsidR="00B95708">
              <w:t xml:space="preserve"> NEE        </w:t>
            </w:r>
            <w:r>
              <w:t xml:space="preserve">, </w:t>
            </w:r>
            <w:r>
              <w:rPr>
                <w:sz w:val="20"/>
                <w:szCs w:val="20"/>
              </w:rPr>
              <w:t>indien JA</w:t>
            </w:r>
          </w:p>
        </w:tc>
      </w:tr>
      <w:tr w:rsidR="00650259" w:rsidRPr="00AA4F2B" w14:paraId="2C389583" w14:textId="77777777" w:rsidTr="004346EA">
        <w:tc>
          <w:tcPr>
            <w:tcW w:w="1570" w:type="pct"/>
            <w:vAlign w:val="bottom"/>
          </w:tcPr>
          <w:p w14:paraId="10A1A2F9" w14:textId="3F2E1FBE" w:rsidR="00650259" w:rsidRPr="00AA4F2B" w:rsidRDefault="006D34C8" w:rsidP="00F52451">
            <w:pPr>
              <w:pStyle w:val="NormalIndent"/>
            </w:pPr>
            <w:r>
              <w:t xml:space="preserve">Adres + </w:t>
            </w:r>
            <w:proofErr w:type="spellStart"/>
            <w:r>
              <w:t>nr</w:t>
            </w:r>
            <w:proofErr w:type="spellEnd"/>
          </w:p>
        </w:tc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23F5EAAC" w14:textId="77777777" w:rsidR="00650259" w:rsidRPr="00AA4F2B" w:rsidRDefault="00650259" w:rsidP="007F7B5D">
            <w:pPr>
              <w:spacing w:before="120"/>
            </w:pPr>
          </w:p>
        </w:tc>
      </w:tr>
      <w:tr w:rsidR="00650259" w:rsidRPr="00AA4F2B" w14:paraId="6C88AC8C" w14:textId="77777777" w:rsidTr="004346EA">
        <w:tc>
          <w:tcPr>
            <w:tcW w:w="1570" w:type="pct"/>
            <w:vAlign w:val="bottom"/>
          </w:tcPr>
          <w:p w14:paraId="0C920400" w14:textId="77777777" w:rsidR="00650259" w:rsidRDefault="006D34C8" w:rsidP="00F52451">
            <w:pPr>
              <w:pStyle w:val="NormalIndent"/>
            </w:pPr>
            <w:r>
              <w:t>Postcode en</w:t>
            </w:r>
          </w:p>
          <w:p w14:paraId="11CC91F1" w14:textId="162BBB9E" w:rsidR="006D34C8" w:rsidRPr="00AA4F2B" w:rsidRDefault="006D34C8" w:rsidP="00F52451">
            <w:pPr>
              <w:pStyle w:val="NormalIndent"/>
            </w:pPr>
            <w:r>
              <w:t>plaats</w:t>
            </w:r>
          </w:p>
        </w:tc>
        <w:tc>
          <w:tcPr>
            <w:tcW w:w="343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078BBC" w14:textId="77777777" w:rsidR="00650259" w:rsidRPr="00AA4F2B" w:rsidRDefault="00650259" w:rsidP="007F7B5D">
            <w:pPr>
              <w:spacing w:before="120"/>
            </w:pPr>
          </w:p>
        </w:tc>
      </w:tr>
      <w:tr w:rsidR="00B95708" w:rsidRPr="00AA4F2B" w14:paraId="03AB894B" w14:textId="77777777" w:rsidTr="004346EA">
        <w:tc>
          <w:tcPr>
            <w:tcW w:w="1570" w:type="pct"/>
            <w:vAlign w:val="bottom"/>
          </w:tcPr>
          <w:p w14:paraId="64130619" w14:textId="5E61F4A7" w:rsidR="00B95708" w:rsidRDefault="00B95708" w:rsidP="00F52451">
            <w:pPr>
              <w:pStyle w:val="NormalIndent"/>
            </w:pPr>
            <w:r>
              <w:t>Vanaf uur</w:t>
            </w:r>
          </w:p>
        </w:tc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48DDE51E" w14:textId="77777777" w:rsidR="00B95708" w:rsidRPr="00AA4F2B" w:rsidRDefault="00B95708" w:rsidP="007F7B5D">
            <w:pPr>
              <w:spacing w:before="120"/>
            </w:pPr>
          </w:p>
        </w:tc>
      </w:tr>
      <w:tr w:rsidR="00650259" w:rsidRPr="00AA4F2B" w14:paraId="3B6B9E2C" w14:textId="77777777" w:rsidTr="004346EA">
        <w:tc>
          <w:tcPr>
            <w:tcW w:w="1570" w:type="pct"/>
            <w:vAlign w:val="bottom"/>
          </w:tcPr>
          <w:p w14:paraId="5649AF34" w14:textId="7C7161BE" w:rsidR="00650259" w:rsidRDefault="006D34C8" w:rsidP="00F52451">
            <w:pPr>
              <w:pStyle w:val="NormalIndent"/>
            </w:pPr>
            <w:r>
              <w:t xml:space="preserve">Opmerkingen </w:t>
            </w:r>
          </w:p>
          <w:p w14:paraId="24BFA478" w14:textId="77777777" w:rsidR="001F1478" w:rsidRDefault="001F1478" w:rsidP="00F52451">
            <w:pPr>
              <w:pStyle w:val="NormalIndent"/>
            </w:pPr>
          </w:p>
          <w:p w14:paraId="1B56045B" w14:textId="77777777" w:rsidR="00A71645" w:rsidRDefault="00A71645" w:rsidP="00F52451">
            <w:pPr>
              <w:pStyle w:val="NormalIndent"/>
            </w:pPr>
          </w:p>
          <w:p w14:paraId="742D642E" w14:textId="333D6B49" w:rsidR="006D34C8" w:rsidRPr="00AA4F2B" w:rsidRDefault="006D34C8" w:rsidP="00F52451">
            <w:pPr>
              <w:pStyle w:val="NormalIndent"/>
            </w:pPr>
          </w:p>
        </w:tc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0C6936E5" w14:textId="77777777" w:rsidR="00650259" w:rsidRPr="00AA4F2B" w:rsidRDefault="00650259" w:rsidP="007F7B5D">
            <w:pPr>
              <w:spacing w:before="120"/>
            </w:pPr>
          </w:p>
        </w:tc>
      </w:tr>
      <w:tr w:rsidR="00650259" w:rsidRPr="00AA4F2B" w14:paraId="6EB972ED" w14:textId="77777777" w:rsidTr="00F52451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16D46F2B" w14:textId="77777777" w:rsidR="00650259" w:rsidRPr="00AA4F2B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AA4F2B" w14:paraId="11CAC320" w14:textId="77777777" w:rsidTr="0090596C">
        <w:tc>
          <w:tcPr>
            <w:tcW w:w="5000" w:type="pct"/>
            <w:gridSpan w:val="4"/>
            <w:shd w:val="clear" w:color="auto" w:fill="731F1C" w:themeFill="accent5"/>
          </w:tcPr>
          <w:p w14:paraId="5B7AD1AD" w14:textId="0581AD1A" w:rsidR="00650259" w:rsidRPr="00B95708" w:rsidRDefault="00B95708" w:rsidP="0090596C">
            <w:pPr>
              <w:pStyle w:val="Heading1"/>
              <w:outlineLvl w:val="0"/>
              <w:rPr>
                <w:sz w:val="20"/>
                <w:szCs w:val="20"/>
              </w:rPr>
            </w:pPr>
            <w:bookmarkStart w:id="0" w:name="_Hlk521325947"/>
            <w:r>
              <w:t xml:space="preserve">Fotoshoot trouw gemeentehuis     </w:t>
            </w:r>
            <w:r>
              <w:sym w:font="Webdings" w:char="F063"/>
            </w:r>
            <w:r>
              <w:t xml:space="preserve"> JA      </w:t>
            </w:r>
            <w:r>
              <w:sym w:font="Webdings" w:char="F063"/>
            </w:r>
            <w:r>
              <w:t xml:space="preserve"> NEE        , </w:t>
            </w:r>
            <w:r>
              <w:rPr>
                <w:sz w:val="20"/>
                <w:szCs w:val="20"/>
              </w:rPr>
              <w:t>indien JA</w:t>
            </w:r>
          </w:p>
        </w:tc>
      </w:tr>
      <w:bookmarkEnd w:id="0"/>
      <w:tr w:rsidR="004F6BBB" w:rsidRPr="00AA4F2B" w14:paraId="7DCE59E0" w14:textId="77777777" w:rsidTr="002A6883">
        <w:tc>
          <w:tcPr>
            <w:tcW w:w="1570" w:type="pct"/>
            <w:vAlign w:val="bottom"/>
          </w:tcPr>
          <w:p w14:paraId="188B91A4" w14:textId="77777777" w:rsidR="004F6BBB" w:rsidRPr="00AA4F2B" w:rsidRDefault="004F6BBB" w:rsidP="002A6883">
            <w:pPr>
              <w:pStyle w:val="NormalIndent"/>
            </w:pPr>
            <w:r>
              <w:t xml:space="preserve">Adres + </w:t>
            </w:r>
            <w:proofErr w:type="spellStart"/>
            <w:r>
              <w:t>nr</w:t>
            </w:r>
            <w:proofErr w:type="spellEnd"/>
          </w:p>
        </w:tc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3D5EED9C" w14:textId="77777777" w:rsidR="004F6BBB" w:rsidRPr="00AA4F2B" w:rsidRDefault="004F6BBB" w:rsidP="002A6883">
            <w:pPr>
              <w:spacing w:before="120"/>
            </w:pPr>
          </w:p>
        </w:tc>
      </w:tr>
      <w:tr w:rsidR="004F6BBB" w:rsidRPr="00AA4F2B" w14:paraId="74F0FDD8" w14:textId="77777777" w:rsidTr="002A6883">
        <w:tc>
          <w:tcPr>
            <w:tcW w:w="1570" w:type="pct"/>
            <w:vAlign w:val="bottom"/>
          </w:tcPr>
          <w:p w14:paraId="705AEF44" w14:textId="77777777" w:rsidR="004F6BBB" w:rsidRDefault="004F6BBB" w:rsidP="002A6883">
            <w:pPr>
              <w:pStyle w:val="NormalIndent"/>
            </w:pPr>
            <w:r>
              <w:t>Postcode en</w:t>
            </w:r>
          </w:p>
          <w:p w14:paraId="6B99FE82" w14:textId="77777777" w:rsidR="004F6BBB" w:rsidRPr="00AA4F2B" w:rsidRDefault="004F6BBB" w:rsidP="002A6883">
            <w:pPr>
              <w:pStyle w:val="NormalIndent"/>
            </w:pPr>
            <w:r>
              <w:t>plaats</w:t>
            </w:r>
          </w:p>
        </w:tc>
        <w:tc>
          <w:tcPr>
            <w:tcW w:w="343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C5B658" w14:textId="77777777" w:rsidR="004F6BBB" w:rsidRPr="00AA4F2B" w:rsidRDefault="004F6BBB" w:rsidP="002A6883">
            <w:pPr>
              <w:spacing w:before="120"/>
            </w:pPr>
          </w:p>
        </w:tc>
      </w:tr>
      <w:tr w:rsidR="004F6BBB" w:rsidRPr="00AA4F2B" w14:paraId="52B008D6" w14:textId="77777777" w:rsidTr="002A6883">
        <w:tc>
          <w:tcPr>
            <w:tcW w:w="1570" w:type="pct"/>
            <w:vAlign w:val="bottom"/>
          </w:tcPr>
          <w:p w14:paraId="5C474A4B" w14:textId="05153CB5" w:rsidR="004F6BBB" w:rsidRDefault="004F6BBB" w:rsidP="002A6883">
            <w:pPr>
              <w:pStyle w:val="NormalIndent"/>
            </w:pPr>
            <w:r>
              <w:t>uur</w:t>
            </w:r>
          </w:p>
        </w:tc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35F9FEC8" w14:textId="77777777" w:rsidR="004F6BBB" w:rsidRPr="00AA4F2B" w:rsidRDefault="004F6BBB" w:rsidP="002A6883">
            <w:pPr>
              <w:spacing w:before="120"/>
            </w:pPr>
          </w:p>
        </w:tc>
      </w:tr>
      <w:tr w:rsidR="004F6BBB" w:rsidRPr="00AA4F2B" w14:paraId="4A039356" w14:textId="77777777" w:rsidTr="002A6883">
        <w:tc>
          <w:tcPr>
            <w:tcW w:w="1570" w:type="pct"/>
            <w:vAlign w:val="bottom"/>
          </w:tcPr>
          <w:p w14:paraId="464FCCD6" w14:textId="67155F8A" w:rsidR="004F6BBB" w:rsidRDefault="004F6BBB" w:rsidP="002A6883">
            <w:pPr>
              <w:pStyle w:val="NormalIndent"/>
            </w:pPr>
            <w:r>
              <w:t xml:space="preserve">Opmerkingen </w:t>
            </w:r>
          </w:p>
          <w:p w14:paraId="39FF2A11" w14:textId="77777777" w:rsidR="001F1478" w:rsidRDefault="001F1478" w:rsidP="002A6883">
            <w:pPr>
              <w:pStyle w:val="NormalIndent"/>
            </w:pPr>
          </w:p>
          <w:p w14:paraId="547FE710" w14:textId="49D03D29" w:rsidR="00A71645" w:rsidRDefault="00A71645" w:rsidP="002A6883">
            <w:pPr>
              <w:pStyle w:val="NormalIndent"/>
            </w:pPr>
          </w:p>
          <w:p w14:paraId="54C71A65" w14:textId="77777777" w:rsidR="00A71645" w:rsidRDefault="00A71645" w:rsidP="002A6883">
            <w:pPr>
              <w:pStyle w:val="NormalIndent"/>
            </w:pPr>
          </w:p>
          <w:p w14:paraId="7E721870" w14:textId="77777777" w:rsidR="004F6BBB" w:rsidRPr="00AA4F2B" w:rsidRDefault="004F6BBB" w:rsidP="002A6883">
            <w:pPr>
              <w:pStyle w:val="NormalIndent"/>
            </w:pPr>
          </w:p>
        </w:tc>
        <w:tc>
          <w:tcPr>
            <w:tcW w:w="3430" w:type="pct"/>
            <w:gridSpan w:val="3"/>
            <w:tcBorders>
              <w:bottom w:val="single" w:sz="4" w:space="0" w:color="auto"/>
            </w:tcBorders>
            <w:vAlign w:val="bottom"/>
          </w:tcPr>
          <w:p w14:paraId="7A2073B3" w14:textId="77777777" w:rsidR="004F6BBB" w:rsidRPr="00AA4F2B" w:rsidRDefault="004F6BBB" w:rsidP="002A6883">
            <w:pPr>
              <w:spacing w:before="120"/>
            </w:pPr>
          </w:p>
        </w:tc>
      </w:tr>
    </w:tbl>
    <w:p w14:paraId="29993FA8" w14:textId="77777777" w:rsidR="006D34C8" w:rsidRDefault="006D34C8">
      <w:pPr>
        <w:rPr>
          <w:sz w:val="12"/>
          <w:szCs w:val="16"/>
        </w:rPr>
      </w:pPr>
      <w:r>
        <w:rPr>
          <w:sz w:val="12"/>
          <w:szCs w:val="16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6192"/>
      </w:tblGrid>
      <w:tr w:rsidR="002819B8" w:rsidRPr="00AA4F2B" w14:paraId="274F5135" w14:textId="77777777" w:rsidTr="002A6883">
        <w:tc>
          <w:tcPr>
            <w:tcW w:w="5000" w:type="pct"/>
            <w:gridSpan w:val="2"/>
            <w:shd w:val="clear" w:color="auto" w:fill="731F1C" w:themeFill="accent5"/>
          </w:tcPr>
          <w:p w14:paraId="34B538C3" w14:textId="5DB0CA70" w:rsidR="002819B8" w:rsidRPr="00B95708" w:rsidRDefault="002819B8" w:rsidP="002A6883">
            <w:pPr>
              <w:pStyle w:val="Heading1"/>
              <w:outlineLvl w:val="0"/>
              <w:rPr>
                <w:sz w:val="20"/>
                <w:szCs w:val="20"/>
              </w:rPr>
            </w:pPr>
            <w:r>
              <w:lastRenderedPageBreak/>
              <w:t xml:space="preserve">Fotoshoot trouw kerk     </w:t>
            </w:r>
            <w:r>
              <w:sym w:font="Webdings" w:char="F063"/>
            </w:r>
            <w:r>
              <w:t xml:space="preserve"> JA      </w:t>
            </w:r>
            <w:r>
              <w:sym w:font="Webdings" w:char="F063"/>
            </w:r>
            <w:r>
              <w:t xml:space="preserve"> NEE        , </w:t>
            </w:r>
            <w:r>
              <w:rPr>
                <w:sz w:val="20"/>
                <w:szCs w:val="20"/>
              </w:rPr>
              <w:t>indien JA</w:t>
            </w:r>
          </w:p>
        </w:tc>
      </w:tr>
      <w:tr w:rsidR="002819B8" w:rsidRPr="00AA4F2B" w14:paraId="5A21BC0F" w14:textId="77777777" w:rsidTr="002A6883">
        <w:tc>
          <w:tcPr>
            <w:tcW w:w="1570" w:type="pct"/>
            <w:vAlign w:val="bottom"/>
          </w:tcPr>
          <w:p w14:paraId="28EB12DB" w14:textId="77777777" w:rsidR="002819B8" w:rsidRPr="00AA4F2B" w:rsidRDefault="002819B8" w:rsidP="002A6883">
            <w:pPr>
              <w:pStyle w:val="NormalIndent"/>
            </w:pPr>
            <w:r>
              <w:t xml:space="preserve">Adres + </w:t>
            </w:r>
            <w:proofErr w:type="spellStart"/>
            <w:r>
              <w:t>nr</w:t>
            </w:r>
            <w:proofErr w:type="spellEnd"/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5D3F22AA" w14:textId="77777777" w:rsidR="002819B8" w:rsidRPr="00AA4F2B" w:rsidRDefault="002819B8" w:rsidP="002A6883">
            <w:pPr>
              <w:spacing w:before="120"/>
            </w:pPr>
          </w:p>
        </w:tc>
      </w:tr>
      <w:tr w:rsidR="002819B8" w:rsidRPr="00AA4F2B" w14:paraId="198DF5D4" w14:textId="77777777" w:rsidTr="002A6883">
        <w:tc>
          <w:tcPr>
            <w:tcW w:w="1570" w:type="pct"/>
            <w:vAlign w:val="bottom"/>
          </w:tcPr>
          <w:p w14:paraId="5B385F4B" w14:textId="77777777" w:rsidR="002819B8" w:rsidRDefault="002819B8" w:rsidP="002A6883">
            <w:pPr>
              <w:pStyle w:val="NormalIndent"/>
            </w:pPr>
            <w:r>
              <w:t>Postcode en</w:t>
            </w:r>
          </w:p>
          <w:p w14:paraId="1CACA3E7" w14:textId="77777777" w:rsidR="002819B8" w:rsidRPr="00AA4F2B" w:rsidRDefault="002819B8" w:rsidP="002A6883">
            <w:pPr>
              <w:pStyle w:val="NormalIndent"/>
            </w:pPr>
            <w:r>
              <w:t>plaats</w:t>
            </w:r>
          </w:p>
        </w:tc>
        <w:tc>
          <w:tcPr>
            <w:tcW w:w="343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189EB9" w14:textId="77777777" w:rsidR="002819B8" w:rsidRPr="00AA4F2B" w:rsidRDefault="002819B8" w:rsidP="002A6883">
            <w:pPr>
              <w:spacing w:before="120"/>
            </w:pPr>
          </w:p>
        </w:tc>
      </w:tr>
      <w:tr w:rsidR="002819B8" w:rsidRPr="00AA4F2B" w14:paraId="07970045" w14:textId="77777777" w:rsidTr="002A6883">
        <w:tc>
          <w:tcPr>
            <w:tcW w:w="1570" w:type="pct"/>
            <w:vAlign w:val="bottom"/>
          </w:tcPr>
          <w:p w14:paraId="761C7897" w14:textId="77777777" w:rsidR="002819B8" w:rsidRDefault="002819B8" w:rsidP="002A6883">
            <w:pPr>
              <w:pStyle w:val="NormalIndent"/>
            </w:pPr>
            <w:r>
              <w:t>uur</w:t>
            </w: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3D4B29FF" w14:textId="77777777" w:rsidR="002819B8" w:rsidRPr="00AA4F2B" w:rsidRDefault="002819B8" w:rsidP="002A6883">
            <w:pPr>
              <w:spacing w:before="120"/>
            </w:pPr>
          </w:p>
        </w:tc>
      </w:tr>
      <w:tr w:rsidR="002819B8" w:rsidRPr="00AA4F2B" w14:paraId="260FF270" w14:textId="77777777" w:rsidTr="002A6883">
        <w:tc>
          <w:tcPr>
            <w:tcW w:w="1570" w:type="pct"/>
            <w:vAlign w:val="bottom"/>
          </w:tcPr>
          <w:p w14:paraId="46F2085E" w14:textId="77777777" w:rsidR="002819B8" w:rsidRDefault="002819B8" w:rsidP="002A6883">
            <w:pPr>
              <w:pStyle w:val="NormalIndent"/>
            </w:pPr>
            <w:r>
              <w:t xml:space="preserve">Opmerkingen </w:t>
            </w:r>
          </w:p>
          <w:p w14:paraId="4E37EBEB" w14:textId="77777777" w:rsidR="002819B8" w:rsidRPr="00AA4F2B" w:rsidRDefault="002819B8" w:rsidP="002A6883">
            <w:pPr>
              <w:pStyle w:val="NormalIndent"/>
            </w:pP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5262742E" w14:textId="77777777" w:rsidR="002819B8" w:rsidRPr="00AA4F2B" w:rsidRDefault="002819B8" w:rsidP="002A6883">
            <w:pPr>
              <w:spacing w:before="120"/>
            </w:pPr>
          </w:p>
        </w:tc>
      </w:tr>
    </w:tbl>
    <w:p w14:paraId="66F26D58" w14:textId="10FC4224" w:rsidR="006D34C8" w:rsidRDefault="006D34C8" w:rsidP="00E677FE">
      <w:pPr>
        <w:spacing w:after="0"/>
        <w:rPr>
          <w:sz w:val="12"/>
          <w:szCs w:val="1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6192"/>
      </w:tblGrid>
      <w:tr w:rsidR="00011BF1" w:rsidRPr="00AA4F2B" w14:paraId="732D54F1" w14:textId="77777777" w:rsidTr="002A6883">
        <w:tc>
          <w:tcPr>
            <w:tcW w:w="5000" w:type="pct"/>
            <w:gridSpan w:val="2"/>
            <w:shd w:val="clear" w:color="auto" w:fill="731F1C" w:themeFill="accent5"/>
          </w:tcPr>
          <w:p w14:paraId="71340193" w14:textId="4F969597" w:rsidR="00011BF1" w:rsidRPr="00B95708" w:rsidRDefault="00011BF1" w:rsidP="002A6883">
            <w:pPr>
              <w:pStyle w:val="Heading1"/>
              <w:outlineLvl w:val="0"/>
              <w:rPr>
                <w:sz w:val="20"/>
                <w:szCs w:val="20"/>
              </w:rPr>
            </w:pPr>
            <w:r>
              <w:t xml:space="preserve">Fotoshoot </w:t>
            </w:r>
            <w:r w:rsidR="0073263C">
              <w:t>op locatie</w:t>
            </w:r>
            <w:r>
              <w:t xml:space="preserve">     </w:t>
            </w:r>
            <w:r>
              <w:sym w:font="Webdings" w:char="F063"/>
            </w:r>
            <w:r>
              <w:t xml:space="preserve"> JA      </w:t>
            </w:r>
            <w:r>
              <w:sym w:font="Webdings" w:char="F063"/>
            </w:r>
            <w:r>
              <w:t xml:space="preserve"> NEE        , </w:t>
            </w:r>
            <w:r>
              <w:rPr>
                <w:sz w:val="20"/>
                <w:szCs w:val="20"/>
              </w:rPr>
              <w:t>indien JA</w:t>
            </w:r>
          </w:p>
        </w:tc>
      </w:tr>
      <w:tr w:rsidR="00011BF1" w:rsidRPr="00AA4F2B" w14:paraId="67AC83E6" w14:textId="77777777" w:rsidTr="002A6883">
        <w:tc>
          <w:tcPr>
            <w:tcW w:w="1570" w:type="pct"/>
            <w:vAlign w:val="bottom"/>
          </w:tcPr>
          <w:p w14:paraId="2D209B29" w14:textId="77777777" w:rsidR="00011BF1" w:rsidRPr="00AA4F2B" w:rsidRDefault="00011BF1" w:rsidP="002A6883">
            <w:pPr>
              <w:pStyle w:val="NormalIndent"/>
            </w:pPr>
            <w:r>
              <w:t xml:space="preserve">Adres + </w:t>
            </w:r>
            <w:proofErr w:type="spellStart"/>
            <w:r>
              <w:t>nr</w:t>
            </w:r>
            <w:proofErr w:type="spellEnd"/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56ED463D" w14:textId="77777777" w:rsidR="00011BF1" w:rsidRPr="00AA4F2B" w:rsidRDefault="00011BF1" w:rsidP="002A6883">
            <w:pPr>
              <w:spacing w:before="120"/>
            </w:pPr>
          </w:p>
        </w:tc>
      </w:tr>
      <w:tr w:rsidR="00011BF1" w:rsidRPr="00AA4F2B" w14:paraId="65F8D968" w14:textId="77777777" w:rsidTr="002A6883">
        <w:tc>
          <w:tcPr>
            <w:tcW w:w="1570" w:type="pct"/>
            <w:vAlign w:val="bottom"/>
          </w:tcPr>
          <w:p w14:paraId="604D046A" w14:textId="77777777" w:rsidR="00011BF1" w:rsidRDefault="00011BF1" w:rsidP="002A6883">
            <w:pPr>
              <w:pStyle w:val="NormalIndent"/>
            </w:pPr>
            <w:r>
              <w:t>Postcode en</w:t>
            </w:r>
          </w:p>
          <w:p w14:paraId="05AF4C00" w14:textId="77777777" w:rsidR="00011BF1" w:rsidRPr="00AA4F2B" w:rsidRDefault="00011BF1" w:rsidP="002A6883">
            <w:pPr>
              <w:pStyle w:val="NormalIndent"/>
            </w:pPr>
            <w:r>
              <w:t>plaats</w:t>
            </w:r>
          </w:p>
        </w:tc>
        <w:tc>
          <w:tcPr>
            <w:tcW w:w="343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034849" w14:textId="77777777" w:rsidR="00011BF1" w:rsidRPr="00AA4F2B" w:rsidRDefault="00011BF1" w:rsidP="002A6883">
            <w:pPr>
              <w:spacing w:before="120"/>
            </w:pPr>
          </w:p>
        </w:tc>
      </w:tr>
      <w:tr w:rsidR="00011BF1" w:rsidRPr="00AA4F2B" w14:paraId="18F183E1" w14:textId="77777777" w:rsidTr="002A6883">
        <w:tc>
          <w:tcPr>
            <w:tcW w:w="1570" w:type="pct"/>
            <w:vAlign w:val="bottom"/>
          </w:tcPr>
          <w:p w14:paraId="16B95029" w14:textId="77777777" w:rsidR="00011BF1" w:rsidRDefault="00011BF1" w:rsidP="002A6883">
            <w:pPr>
              <w:pStyle w:val="NormalIndent"/>
            </w:pPr>
            <w:r>
              <w:t>uur</w:t>
            </w: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5E450584" w14:textId="77777777" w:rsidR="00011BF1" w:rsidRPr="00AA4F2B" w:rsidRDefault="00011BF1" w:rsidP="002A6883">
            <w:pPr>
              <w:spacing w:before="120"/>
            </w:pPr>
          </w:p>
        </w:tc>
      </w:tr>
      <w:tr w:rsidR="00011BF1" w:rsidRPr="00AA4F2B" w14:paraId="50C2838F" w14:textId="77777777" w:rsidTr="002A6883">
        <w:tc>
          <w:tcPr>
            <w:tcW w:w="1570" w:type="pct"/>
            <w:vAlign w:val="bottom"/>
          </w:tcPr>
          <w:p w14:paraId="045D09F0" w14:textId="77777777" w:rsidR="00011BF1" w:rsidRDefault="00011BF1" w:rsidP="002A6883">
            <w:pPr>
              <w:pStyle w:val="NormalIndent"/>
            </w:pPr>
            <w:r>
              <w:t xml:space="preserve">Opmerkingen </w:t>
            </w:r>
          </w:p>
          <w:p w14:paraId="0052DC56" w14:textId="77777777" w:rsidR="00011BF1" w:rsidRPr="00AA4F2B" w:rsidRDefault="00011BF1" w:rsidP="002A6883">
            <w:pPr>
              <w:pStyle w:val="NormalIndent"/>
            </w:pP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05DB7FCD" w14:textId="77777777" w:rsidR="00011BF1" w:rsidRPr="00AA4F2B" w:rsidRDefault="00011BF1" w:rsidP="002A6883">
            <w:pPr>
              <w:spacing w:before="120"/>
            </w:pPr>
          </w:p>
        </w:tc>
      </w:tr>
    </w:tbl>
    <w:p w14:paraId="38821387" w14:textId="0F9B2A2A" w:rsidR="00011BF1" w:rsidRDefault="00011BF1" w:rsidP="00E677FE">
      <w:pPr>
        <w:spacing w:after="0"/>
        <w:rPr>
          <w:sz w:val="12"/>
          <w:szCs w:val="1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6192"/>
      </w:tblGrid>
      <w:tr w:rsidR="0073263C" w:rsidRPr="00AA4F2B" w14:paraId="5D26AB49" w14:textId="77777777" w:rsidTr="002A6883">
        <w:tc>
          <w:tcPr>
            <w:tcW w:w="5000" w:type="pct"/>
            <w:gridSpan w:val="2"/>
            <w:shd w:val="clear" w:color="auto" w:fill="731F1C" w:themeFill="accent5"/>
          </w:tcPr>
          <w:p w14:paraId="6928CBFD" w14:textId="2CDF2A94" w:rsidR="0073263C" w:rsidRPr="00B95708" w:rsidRDefault="0073263C" w:rsidP="002A6883">
            <w:pPr>
              <w:pStyle w:val="Heading1"/>
              <w:outlineLvl w:val="0"/>
              <w:rPr>
                <w:sz w:val="20"/>
                <w:szCs w:val="20"/>
              </w:rPr>
            </w:pPr>
            <w:r>
              <w:t xml:space="preserve">Fotoshoot trouw </w:t>
            </w:r>
            <w:r w:rsidR="00D4247E">
              <w:t>receptie/feest</w:t>
            </w:r>
            <w:r>
              <w:t xml:space="preserve">     </w:t>
            </w:r>
            <w:r>
              <w:sym w:font="Webdings" w:char="F063"/>
            </w:r>
            <w:r>
              <w:t xml:space="preserve"> JA      </w:t>
            </w:r>
            <w:r>
              <w:sym w:font="Webdings" w:char="F063"/>
            </w:r>
            <w:r>
              <w:t xml:space="preserve"> NEE        , </w:t>
            </w:r>
            <w:r>
              <w:rPr>
                <w:sz w:val="20"/>
                <w:szCs w:val="20"/>
              </w:rPr>
              <w:t>indien JA</w:t>
            </w:r>
          </w:p>
        </w:tc>
      </w:tr>
      <w:tr w:rsidR="0073263C" w:rsidRPr="00AA4F2B" w14:paraId="7A99470B" w14:textId="77777777" w:rsidTr="002A6883">
        <w:tc>
          <w:tcPr>
            <w:tcW w:w="1570" w:type="pct"/>
            <w:vAlign w:val="bottom"/>
          </w:tcPr>
          <w:p w14:paraId="2F85EB75" w14:textId="77777777" w:rsidR="0073263C" w:rsidRPr="00AA4F2B" w:rsidRDefault="0073263C" w:rsidP="002A6883">
            <w:pPr>
              <w:pStyle w:val="NormalIndent"/>
            </w:pPr>
            <w:r>
              <w:t xml:space="preserve">Adres + </w:t>
            </w:r>
            <w:proofErr w:type="spellStart"/>
            <w:r>
              <w:t>nr</w:t>
            </w:r>
            <w:proofErr w:type="spellEnd"/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3FA6BC79" w14:textId="77777777" w:rsidR="0073263C" w:rsidRPr="00AA4F2B" w:rsidRDefault="0073263C" w:rsidP="002A6883">
            <w:pPr>
              <w:spacing w:before="120"/>
            </w:pPr>
          </w:p>
        </w:tc>
      </w:tr>
      <w:tr w:rsidR="0073263C" w:rsidRPr="00AA4F2B" w14:paraId="2092968F" w14:textId="77777777" w:rsidTr="002A6883">
        <w:tc>
          <w:tcPr>
            <w:tcW w:w="1570" w:type="pct"/>
            <w:vAlign w:val="bottom"/>
          </w:tcPr>
          <w:p w14:paraId="65477013" w14:textId="77777777" w:rsidR="0073263C" w:rsidRDefault="0073263C" w:rsidP="002A6883">
            <w:pPr>
              <w:pStyle w:val="NormalIndent"/>
            </w:pPr>
            <w:r>
              <w:t>Postcode en</w:t>
            </w:r>
          </w:p>
          <w:p w14:paraId="00A36525" w14:textId="77777777" w:rsidR="0073263C" w:rsidRPr="00AA4F2B" w:rsidRDefault="0073263C" w:rsidP="002A6883">
            <w:pPr>
              <w:pStyle w:val="NormalIndent"/>
            </w:pPr>
            <w:r>
              <w:t>plaats</w:t>
            </w:r>
          </w:p>
        </w:tc>
        <w:tc>
          <w:tcPr>
            <w:tcW w:w="343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6BE08F" w14:textId="77777777" w:rsidR="0073263C" w:rsidRPr="00AA4F2B" w:rsidRDefault="0073263C" w:rsidP="002A6883">
            <w:pPr>
              <w:spacing w:before="120"/>
            </w:pPr>
          </w:p>
        </w:tc>
      </w:tr>
      <w:tr w:rsidR="0073263C" w:rsidRPr="00AA4F2B" w14:paraId="7846C21F" w14:textId="77777777" w:rsidTr="002A6883">
        <w:tc>
          <w:tcPr>
            <w:tcW w:w="1570" w:type="pct"/>
            <w:vAlign w:val="bottom"/>
          </w:tcPr>
          <w:p w14:paraId="32A6AB4D" w14:textId="77777777" w:rsidR="0073263C" w:rsidRDefault="0073263C" w:rsidP="002A6883">
            <w:pPr>
              <w:pStyle w:val="NormalIndent"/>
            </w:pPr>
            <w:r>
              <w:t>uur</w:t>
            </w: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3F0685C6" w14:textId="77777777" w:rsidR="0073263C" w:rsidRPr="00AA4F2B" w:rsidRDefault="0073263C" w:rsidP="002A6883">
            <w:pPr>
              <w:spacing w:before="120"/>
            </w:pPr>
          </w:p>
        </w:tc>
      </w:tr>
      <w:tr w:rsidR="0073263C" w:rsidRPr="00AA4F2B" w14:paraId="21F4FA6C" w14:textId="77777777" w:rsidTr="002A6883">
        <w:tc>
          <w:tcPr>
            <w:tcW w:w="1570" w:type="pct"/>
            <w:vAlign w:val="bottom"/>
          </w:tcPr>
          <w:p w14:paraId="365337B1" w14:textId="77777777" w:rsidR="008A2B1C" w:rsidRDefault="0073263C" w:rsidP="002A6883">
            <w:pPr>
              <w:pStyle w:val="NormalIndent"/>
            </w:pPr>
            <w:r>
              <w:t>Opmerkingen</w:t>
            </w:r>
          </w:p>
          <w:p w14:paraId="6F665333" w14:textId="067F634F" w:rsidR="008A2B1C" w:rsidRPr="000326A9" w:rsidRDefault="000326A9" w:rsidP="002A6883">
            <w:pPr>
              <w:pStyle w:val="NormalInden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(Gelieve duidelijk te omschrijven hoe de avond zal verlopen en </w:t>
            </w:r>
            <w:r w:rsidR="00A71645">
              <w:rPr>
                <w:sz w:val="20"/>
                <w:szCs w:val="20"/>
              </w:rPr>
              <w:t>van welke onderdelen jullie foto’s wensen)</w:t>
            </w:r>
          </w:p>
          <w:p w14:paraId="6CCA8E4A" w14:textId="77777777" w:rsidR="008A2B1C" w:rsidRDefault="008A2B1C" w:rsidP="002A6883">
            <w:pPr>
              <w:pStyle w:val="NormalIndent"/>
            </w:pPr>
          </w:p>
          <w:p w14:paraId="4D9228D4" w14:textId="4392AB83" w:rsidR="0073263C" w:rsidRDefault="0073263C" w:rsidP="002A6883">
            <w:pPr>
              <w:pStyle w:val="NormalIndent"/>
            </w:pPr>
            <w:r>
              <w:t xml:space="preserve"> </w:t>
            </w:r>
          </w:p>
          <w:p w14:paraId="7B3539BC" w14:textId="77777777" w:rsidR="0073263C" w:rsidRPr="00AA4F2B" w:rsidRDefault="0073263C" w:rsidP="002A6883">
            <w:pPr>
              <w:pStyle w:val="NormalIndent"/>
            </w:pP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69D71C51" w14:textId="77777777" w:rsidR="0073263C" w:rsidRDefault="0073263C" w:rsidP="002A6883">
            <w:pPr>
              <w:spacing w:before="120"/>
            </w:pPr>
          </w:p>
          <w:p w14:paraId="43F4D0A4" w14:textId="5C9F7C6A" w:rsidR="00612620" w:rsidRPr="00AA4F2B" w:rsidRDefault="00612620" w:rsidP="002A6883">
            <w:pPr>
              <w:spacing w:before="120"/>
            </w:pPr>
          </w:p>
        </w:tc>
      </w:tr>
    </w:tbl>
    <w:p w14:paraId="4EAD4B26" w14:textId="06534E55" w:rsidR="00AA1F87" w:rsidRDefault="00AA1F87" w:rsidP="00E677FE">
      <w:pPr>
        <w:spacing w:after="0"/>
        <w:rPr>
          <w:sz w:val="12"/>
          <w:szCs w:val="16"/>
        </w:rPr>
      </w:pPr>
    </w:p>
    <w:p w14:paraId="44F0C7DA" w14:textId="77777777" w:rsidR="00AA1F87" w:rsidRDefault="00AA1F87">
      <w:pPr>
        <w:rPr>
          <w:sz w:val="12"/>
          <w:szCs w:val="16"/>
        </w:rPr>
      </w:pPr>
      <w:r>
        <w:rPr>
          <w:sz w:val="12"/>
          <w:szCs w:val="16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AA1F87" w:rsidRPr="00AA4F2B" w14:paraId="1BB6BF24" w14:textId="77777777" w:rsidTr="002A6883">
        <w:tc>
          <w:tcPr>
            <w:tcW w:w="5000" w:type="pct"/>
            <w:shd w:val="clear" w:color="auto" w:fill="731F1C" w:themeFill="accent5"/>
          </w:tcPr>
          <w:p w14:paraId="642FE024" w14:textId="22730981" w:rsidR="00AA1F87" w:rsidRPr="00B95708" w:rsidRDefault="00C70DC4" w:rsidP="002A6883">
            <w:pPr>
              <w:pStyle w:val="Heading1"/>
              <w:outlineLvl w:val="0"/>
              <w:rPr>
                <w:sz w:val="20"/>
                <w:szCs w:val="20"/>
              </w:rPr>
            </w:pPr>
            <w:r>
              <w:lastRenderedPageBreak/>
              <w:t>Opmerkingen</w:t>
            </w:r>
          </w:p>
        </w:tc>
      </w:tr>
    </w:tbl>
    <w:p w14:paraId="1DFCCD0E" w14:textId="209F4FC3" w:rsidR="0073263C" w:rsidRDefault="0073263C" w:rsidP="00E677FE">
      <w:pPr>
        <w:spacing w:after="0"/>
        <w:rPr>
          <w:sz w:val="12"/>
          <w:szCs w:val="16"/>
        </w:rPr>
      </w:pPr>
    </w:p>
    <w:p w14:paraId="1AC3B3C6" w14:textId="77777777" w:rsidR="00AA1F87" w:rsidRPr="00AA4F2B" w:rsidRDefault="00AA1F87" w:rsidP="00E677FE">
      <w:pPr>
        <w:spacing w:after="0"/>
        <w:rPr>
          <w:sz w:val="12"/>
          <w:szCs w:val="16"/>
        </w:rPr>
      </w:pPr>
    </w:p>
    <w:sectPr w:rsidR="00AA1F87" w:rsidRPr="00AA4F2B" w:rsidSect="00AA4F2B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47EC69" w14:textId="77777777" w:rsidR="00474427" w:rsidRDefault="00474427" w:rsidP="00650259">
      <w:pPr>
        <w:spacing w:after="0" w:line="240" w:lineRule="auto"/>
      </w:pPr>
      <w:r>
        <w:separator/>
      </w:r>
    </w:p>
  </w:endnote>
  <w:endnote w:type="continuationSeparator" w:id="0">
    <w:p w14:paraId="314F554A" w14:textId="77777777" w:rsidR="00474427" w:rsidRDefault="0047442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314102-1CD0-45B9-B765-AE51EA85C5BD}"/>
    <w:embedBold r:id="rId2" w:fontKey="{A2A224BD-2580-4C5A-9C00-F50CEB62473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BA3C52D-09CB-4C3A-8AD9-BC793EDF3CE4}"/>
    <w:embedBold r:id="rId4" w:fontKey="{9C3026D7-D7E9-483C-823F-B69F4515EF62}"/>
    <w:embedItalic r:id="rId5" w:fontKey="{03654F79-DC7C-4E36-B145-F6EF940E443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8579161-8686-4D79-B4C9-ACAAB0F3778D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7" w:fontKey="{F2947A2A-E47C-415E-9213-8C36E12335E4}"/>
  </w:font>
  <w:font w:name="Ready Player One">
    <w:charset w:val="00"/>
    <w:family w:val="auto"/>
    <w:pitch w:val="variable"/>
    <w:sig w:usb0="800000A7" w:usb1="5000004A" w:usb2="00000000" w:usb3="00000000" w:csb0="00000001" w:csb1="00000000"/>
    <w:embedRegular r:id="rId8" w:fontKey="{27A115F3-B947-4907-9CF7-10A187F51F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485"/>
      <w:gridCol w:w="4541"/>
    </w:tblGrid>
    <w:tr w:rsidR="007F7B5D" w:rsidRPr="007F7B5D" w14:paraId="411BD9DA" w14:textId="77777777" w:rsidTr="0048071A">
      <w:tc>
        <w:tcPr>
          <w:tcW w:w="4485" w:type="dxa"/>
          <w:vAlign w:val="center"/>
        </w:tcPr>
        <w:p w14:paraId="28DB8601" w14:textId="6991BA4C" w:rsidR="006B0FAB" w:rsidRPr="00430D79" w:rsidRDefault="006B0FAB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rFonts w:cstheme="minorHAnsi"/>
              <w:sz w:val="18"/>
              <w:szCs w:val="24"/>
              <w:lang w:val="de-DE"/>
            </w:rPr>
          </w:pPr>
          <w:r w:rsidRPr="00430D79">
            <w:rPr>
              <w:rFonts w:cstheme="minorHAnsi"/>
              <w:sz w:val="18"/>
              <w:szCs w:val="24"/>
              <w:lang w:val="de-DE"/>
            </w:rPr>
            <w:t>0472/523825</w:t>
          </w:r>
        </w:p>
        <w:p w14:paraId="06629463" w14:textId="41C2CF26" w:rsidR="00237675" w:rsidRPr="00430D79" w:rsidRDefault="007E538B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rFonts w:cstheme="minorHAnsi"/>
              <w:sz w:val="18"/>
              <w:szCs w:val="24"/>
              <w:lang w:val="de-DE"/>
            </w:rPr>
          </w:pPr>
          <w:r w:rsidRPr="00430D79">
            <w:rPr>
              <w:rFonts w:cstheme="minorHAnsi"/>
              <w:sz w:val="18"/>
              <w:szCs w:val="24"/>
              <w:lang w:val="de-DE"/>
            </w:rPr>
            <w:t xml:space="preserve">info@wieba.be </w:t>
          </w:r>
          <w:r w:rsidR="000C2CEA" w:rsidRPr="00430D79">
            <w:rPr>
              <w:rFonts w:cstheme="minorHAnsi"/>
              <w:sz w:val="18"/>
              <w:szCs w:val="24"/>
              <w:lang w:val="de-DE"/>
            </w:rPr>
            <w:t xml:space="preserve">     </w:t>
          </w:r>
        </w:p>
      </w:tc>
      <w:tc>
        <w:tcPr>
          <w:tcW w:w="4541" w:type="dxa"/>
          <w:vAlign w:val="center"/>
        </w:tcPr>
        <w:p w14:paraId="0EE34D5E" w14:textId="5688D095" w:rsidR="007F7B5D" w:rsidRPr="006B0FAB" w:rsidRDefault="006B0FAB" w:rsidP="006B0FAB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Fonts w:ascii="Ready Player One" w:hAnsi="Ready Player One"/>
              <w:sz w:val="24"/>
              <w:szCs w:val="24"/>
            </w:rPr>
          </w:pPr>
          <w:r w:rsidRPr="006B0FAB">
            <w:rPr>
              <w:rFonts w:ascii="Ready Player One" w:hAnsi="Ready Player One"/>
              <w:sz w:val="24"/>
              <w:szCs w:val="24"/>
            </w:rPr>
            <w:t xml:space="preserve">Wieba  </w:t>
          </w:r>
          <w:proofErr w:type="spellStart"/>
          <w:r w:rsidRPr="006B0FAB">
            <w:rPr>
              <w:rFonts w:ascii="Ready Player One" w:hAnsi="Ready Player One"/>
              <w:sz w:val="24"/>
              <w:szCs w:val="24"/>
            </w:rPr>
            <w:t>Photography</w:t>
          </w:r>
          <w:proofErr w:type="spellEnd"/>
        </w:p>
      </w:tc>
    </w:tr>
  </w:tbl>
  <w:p w14:paraId="64815DB4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B73832" w14:textId="77777777" w:rsidR="00474427" w:rsidRDefault="00474427" w:rsidP="00650259">
      <w:pPr>
        <w:spacing w:after="0" w:line="240" w:lineRule="auto"/>
      </w:pPr>
      <w:r>
        <w:separator/>
      </w:r>
    </w:p>
  </w:footnote>
  <w:footnote w:type="continuationSeparator" w:id="0">
    <w:p w14:paraId="77BBD99B" w14:textId="77777777" w:rsidR="00474427" w:rsidRDefault="0047442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34"/>
      <w:gridCol w:w="7692"/>
    </w:tblGrid>
    <w:tr w:rsidR="00045AEF" w14:paraId="5A6B3D88" w14:textId="77777777" w:rsidTr="0090596C">
      <w:trPr>
        <w:trHeight w:val="990"/>
      </w:trPr>
      <w:tc>
        <w:tcPr>
          <w:tcW w:w="1350" w:type="dxa"/>
          <w:vAlign w:val="center"/>
        </w:tcPr>
        <w:p w14:paraId="16DBCC1B" w14:textId="3204336A" w:rsidR="0090596C" w:rsidRDefault="00045AEF" w:rsidP="00045AEF">
          <w:pPr>
            <w:pStyle w:val="Header"/>
            <w:ind w:left="-108"/>
            <w:jc w:val="center"/>
          </w:pPr>
          <w:bookmarkStart w:id="1" w:name="_Hlk521325785"/>
          <w:r>
            <w:drawing>
              <wp:inline distT="0" distB="0" distL="0" distR="0" wp14:anchorId="66353136" wp14:editId="4F17D167">
                <wp:extent cx="597535" cy="643890"/>
                <wp:effectExtent l="0" t="0" r="0" b="3810"/>
                <wp:docPr id="2" name="Afbeelding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fbeelding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535" cy="643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0931E6AD" w14:textId="456AD743" w:rsidR="0090596C" w:rsidRPr="00045AEF" w:rsidRDefault="00045AEF" w:rsidP="00045AEF">
          <w:pPr>
            <w:pStyle w:val="Header"/>
            <w:jc w:val="center"/>
            <w:rPr>
              <w:sz w:val="48"/>
              <w:szCs w:val="48"/>
            </w:rPr>
          </w:pPr>
          <w:r w:rsidRPr="00045AEF">
            <w:rPr>
              <w:sz w:val="48"/>
              <w:szCs w:val="48"/>
            </w:rPr>
            <w:t>Formulier fotoshoot gegevens</w:t>
          </w:r>
        </w:p>
      </w:tc>
    </w:tr>
    <w:bookmarkEnd w:id="1"/>
  </w:tbl>
  <w:p w14:paraId="5F247D92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AEF"/>
    <w:rsid w:val="00011BF1"/>
    <w:rsid w:val="000326A9"/>
    <w:rsid w:val="000456E1"/>
    <w:rsid w:val="00045AEF"/>
    <w:rsid w:val="00052382"/>
    <w:rsid w:val="0006568A"/>
    <w:rsid w:val="00076F0F"/>
    <w:rsid w:val="00084253"/>
    <w:rsid w:val="000A53AA"/>
    <w:rsid w:val="000C2CEA"/>
    <w:rsid w:val="000D1F49"/>
    <w:rsid w:val="00130DE7"/>
    <w:rsid w:val="001727CA"/>
    <w:rsid w:val="001F1478"/>
    <w:rsid w:val="00237675"/>
    <w:rsid w:val="002819B8"/>
    <w:rsid w:val="002928D0"/>
    <w:rsid w:val="002A4BB4"/>
    <w:rsid w:val="002C56E6"/>
    <w:rsid w:val="00361E11"/>
    <w:rsid w:val="00370F20"/>
    <w:rsid w:val="003B4744"/>
    <w:rsid w:val="003F0847"/>
    <w:rsid w:val="0040090B"/>
    <w:rsid w:val="00430D79"/>
    <w:rsid w:val="004346EA"/>
    <w:rsid w:val="0046302A"/>
    <w:rsid w:val="00474427"/>
    <w:rsid w:val="0048071A"/>
    <w:rsid w:val="00487D2D"/>
    <w:rsid w:val="004D5D62"/>
    <w:rsid w:val="004F6BBB"/>
    <w:rsid w:val="005112D0"/>
    <w:rsid w:val="00577E06"/>
    <w:rsid w:val="00585821"/>
    <w:rsid w:val="00590C78"/>
    <w:rsid w:val="005A3BF7"/>
    <w:rsid w:val="005F2035"/>
    <w:rsid w:val="005F7990"/>
    <w:rsid w:val="00612620"/>
    <w:rsid w:val="0063739C"/>
    <w:rsid w:val="00650259"/>
    <w:rsid w:val="006B0FAB"/>
    <w:rsid w:val="006D34C8"/>
    <w:rsid w:val="0073263C"/>
    <w:rsid w:val="00770F25"/>
    <w:rsid w:val="007A35A8"/>
    <w:rsid w:val="007B0A85"/>
    <w:rsid w:val="007C6A52"/>
    <w:rsid w:val="007E538B"/>
    <w:rsid w:val="007F7B5D"/>
    <w:rsid w:val="0082043E"/>
    <w:rsid w:val="00836129"/>
    <w:rsid w:val="008A2B1C"/>
    <w:rsid w:val="008E203A"/>
    <w:rsid w:val="0090596C"/>
    <w:rsid w:val="0091229C"/>
    <w:rsid w:val="00940E73"/>
    <w:rsid w:val="0098597D"/>
    <w:rsid w:val="009C2CEC"/>
    <w:rsid w:val="009F619A"/>
    <w:rsid w:val="009F6DDE"/>
    <w:rsid w:val="00A370A8"/>
    <w:rsid w:val="00A71645"/>
    <w:rsid w:val="00AA1F87"/>
    <w:rsid w:val="00AA4F2B"/>
    <w:rsid w:val="00B95708"/>
    <w:rsid w:val="00BD4753"/>
    <w:rsid w:val="00BD5CB1"/>
    <w:rsid w:val="00BE62EE"/>
    <w:rsid w:val="00C003BA"/>
    <w:rsid w:val="00C46878"/>
    <w:rsid w:val="00C66C39"/>
    <w:rsid w:val="00C70DC4"/>
    <w:rsid w:val="00CB4A51"/>
    <w:rsid w:val="00CD4532"/>
    <w:rsid w:val="00CD47B0"/>
    <w:rsid w:val="00CD70CE"/>
    <w:rsid w:val="00CE6104"/>
    <w:rsid w:val="00CE7918"/>
    <w:rsid w:val="00D16163"/>
    <w:rsid w:val="00D163D1"/>
    <w:rsid w:val="00D4247E"/>
    <w:rsid w:val="00DB3FAD"/>
    <w:rsid w:val="00DD7E74"/>
    <w:rsid w:val="00E139C4"/>
    <w:rsid w:val="00E61C09"/>
    <w:rsid w:val="00E677FE"/>
    <w:rsid w:val="00EB3B58"/>
    <w:rsid w:val="00EC7359"/>
    <w:rsid w:val="00EE3054"/>
    <w:rsid w:val="00F00606"/>
    <w:rsid w:val="00F01256"/>
    <w:rsid w:val="00F2779B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44F82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F277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eri\AppData\Roaming\Microsoft\Templates\Formulier%20voor%20adreslijstgegeve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08F7DBD570A4F9C98ACA6D5AA401E9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B0E9691-01B6-427E-BDC2-75EA5C50F298}"/>
      </w:docPartPr>
      <w:docPartBody>
        <w:p w:rsidR="002723C8" w:rsidRDefault="00993B17">
          <w:pPr>
            <w:pStyle w:val="D08F7DBD570A4F9C98ACA6D5AA401E9B"/>
          </w:pPr>
          <w:r w:rsidRPr="0090596C">
            <w:rPr>
              <w:lang w:bidi="nl-NL"/>
            </w:rPr>
            <w:t>Voornaam</w:t>
          </w:r>
        </w:p>
      </w:docPartBody>
    </w:docPart>
    <w:docPart>
      <w:docPartPr>
        <w:name w:val="70E66BB9D3BB4FF2B171B1E9D0D6C02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35E22F7-7C26-474F-A0B8-1C1466C1445F}"/>
      </w:docPartPr>
      <w:docPartBody>
        <w:p w:rsidR="002723C8" w:rsidRDefault="00993B17">
          <w:pPr>
            <w:pStyle w:val="70E66BB9D3BB4FF2B171B1E9D0D6C02C"/>
          </w:pPr>
          <w:r w:rsidRPr="0090596C">
            <w:rPr>
              <w:lang w:bidi="nl-NL"/>
            </w:rPr>
            <w:t>Achternaam</w:t>
          </w:r>
        </w:p>
      </w:docPartBody>
    </w:docPart>
    <w:docPart>
      <w:docPartPr>
        <w:name w:val="89D9846ACD10498196133A2BAAE6E32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AF2F7D7-83AF-4656-ADDC-68BB5F3DA2EF}"/>
      </w:docPartPr>
      <w:docPartBody>
        <w:p w:rsidR="002723C8" w:rsidRDefault="00993B17">
          <w:pPr>
            <w:pStyle w:val="89D9846ACD10498196133A2BAAE6E320"/>
          </w:pPr>
          <w:r w:rsidRPr="0090596C">
            <w:rPr>
              <w:lang w:bidi="nl-NL"/>
            </w:rPr>
            <w:t>Postcode en plaats</w:t>
          </w:r>
        </w:p>
      </w:docPartBody>
    </w:docPart>
    <w:docPart>
      <w:docPartPr>
        <w:name w:val="1391E49552CE4C958C938800EC0F502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E9F38A-58E5-40E2-AAAD-C61CFFB1A31E}"/>
      </w:docPartPr>
      <w:docPartBody>
        <w:p w:rsidR="002723C8" w:rsidRDefault="00993B17">
          <w:pPr>
            <w:pStyle w:val="1391E49552CE4C958C938800EC0F5026"/>
          </w:pPr>
          <w:r w:rsidRPr="0090596C">
            <w:rPr>
              <w:lang w:bidi="nl-NL"/>
            </w:rPr>
            <w:t>Telefoon</w:t>
          </w:r>
        </w:p>
      </w:docPartBody>
    </w:docPart>
    <w:docPart>
      <w:docPartPr>
        <w:name w:val="02D16E5E1E6E44B3B358195896B425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BDD808A-A7AE-497C-9286-ECC4D544E846}"/>
      </w:docPartPr>
      <w:docPartBody>
        <w:p w:rsidR="002723C8" w:rsidRDefault="00993B17">
          <w:pPr>
            <w:pStyle w:val="02D16E5E1E6E44B3B358195896B42557"/>
          </w:pPr>
          <w:r w:rsidRPr="0090596C">
            <w:rPr>
              <w:lang w:bidi="nl-NL"/>
            </w:rPr>
            <w:t>Alternatief telefoonnummer</w:t>
          </w:r>
        </w:p>
      </w:docPartBody>
    </w:docPart>
    <w:docPart>
      <w:docPartPr>
        <w:name w:val="A7D682C2F0364DF8AD8333EB4C7C349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EBE513F-6D2D-4E0F-95DE-8AF69B556309}"/>
      </w:docPartPr>
      <w:docPartBody>
        <w:p w:rsidR="002723C8" w:rsidRDefault="00993B17">
          <w:pPr>
            <w:pStyle w:val="A7D682C2F0364DF8AD8333EB4C7C3493"/>
          </w:pPr>
          <w:r w:rsidRPr="0090596C">
            <w:rPr>
              <w:lang w:bidi="nl-NL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Ready Player One">
    <w:charset w:val="00"/>
    <w:family w:val="auto"/>
    <w:pitch w:val="variable"/>
    <w:sig w:usb0="800000A7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FB8"/>
    <w:rsid w:val="00125FB8"/>
    <w:rsid w:val="002723C8"/>
    <w:rsid w:val="0087334E"/>
    <w:rsid w:val="00993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08F7DBD570A4F9C98ACA6D5AA401E9B">
    <w:name w:val="D08F7DBD570A4F9C98ACA6D5AA401E9B"/>
  </w:style>
  <w:style w:type="paragraph" w:customStyle="1" w:styleId="70E66BB9D3BB4FF2B171B1E9D0D6C02C">
    <w:name w:val="70E66BB9D3BB4FF2B171B1E9D0D6C02C"/>
  </w:style>
  <w:style w:type="paragraph" w:customStyle="1" w:styleId="89D9846ACD10498196133A2BAAE6E320">
    <w:name w:val="89D9846ACD10498196133A2BAAE6E320"/>
  </w:style>
  <w:style w:type="paragraph" w:customStyle="1" w:styleId="1391E49552CE4C958C938800EC0F5026">
    <w:name w:val="1391E49552CE4C958C938800EC0F5026"/>
  </w:style>
  <w:style w:type="paragraph" w:customStyle="1" w:styleId="02D16E5E1E6E44B3B358195896B42557">
    <w:name w:val="02D16E5E1E6E44B3B358195896B42557"/>
  </w:style>
  <w:style w:type="paragraph" w:customStyle="1" w:styleId="A7D682C2F0364DF8AD8333EB4C7C3493">
    <w:name w:val="A7D682C2F0364DF8AD8333EB4C7C3493"/>
  </w:style>
  <w:style w:type="character" w:styleId="PlaceholderText">
    <w:name w:val="Placeholder Text"/>
    <w:basedOn w:val="DefaultParagraphFont"/>
    <w:uiPriority w:val="99"/>
    <w:semiHidden/>
    <w:rsid w:val="00125FB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Formulier voor adreslijstgegevens</Template>
  <TotalTime>0</TotalTime>
  <Pages>3</Pages>
  <Words>140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2022-01-25T10:42:00Z</dcterms:created>
  <dcterms:modified xsi:type="dcterms:W3CDTF">2022-01-25T19:23:00Z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